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41B" w:rsidRDefault="004E2249">
      <w:pPr>
        <w:spacing w:before="2" w:line="120" w:lineRule="exact"/>
        <w:rPr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71120</wp:posOffset>
                </wp:positionH>
                <wp:positionV relativeFrom="page">
                  <wp:posOffset>-61595</wp:posOffset>
                </wp:positionV>
                <wp:extent cx="10692130" cy="7559675"/>
                <wp:effectExtent l="13970" t="5080" r="9525" b="7620"/>
                <wp:wrapNone/>
                <wp:docPr id="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675"/>
                          <a:chOff x="0" y="0"/>
                          <a:chExt cx="16838" cy="11905"/>
                        </a:xfrm>
                      </wpg:grpSpPr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" y="922"/>
                            <a:ext cx="2413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3" y="2611"/>
                            <a:ext cx="2459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9" y="5401"/>
                            <a:ext cx="2885" cy="6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5398" y="3217"/>
                            <a:ext cx="63" cy="2"/>
                            <a:chOff x="15398" y="3217"/>
                            <a:chExt cx="63" cy="2"/>
                          </a:xfrm>
                        </wpg:grpSpPr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15398" y="3217"/>
                              <a:ext cx="63" cy="2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63"/>
                                <a:gd name="T2" fmla="+- 0 15461 15398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74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AFA09" id="Group 10" o:spid="_x0000_s1026" style="position:absolute;margin-left:5.6pt;margin-top:-4.85pt;width:841.9pt;height:595.25pt;z-index:-251670528;mso-position-horizontal-relative:page;mso-position-vertical-relative:page" coordsize="16838,1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16838;height:1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" stroked="t" strokecolor="blue">
                  <v:imagedata r:id="rId8" o:title=""/>
                </v:shape>
                <v:shape id="Picture 15" o:spid="_x0000_s1028" type="#_x0000_t75" style="position:absolute;left:13474;top:922;width:241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">
                  <v:imagedata r:id="rId9" o:title=""/>
                </v:shape>
                <v:shape id="Picture 14" o:spid="_x0000_s1029" type="#_x0000_t75" style="position:absolute;left:13473;top:2611;width:2459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">
                  <v:imagedata r:id="rId10" o:title=""/>
                </v:shape>
                <v:shape id="Picture 13" o:spid="_x0000_s1030" type="#_x0000_t75" style="position:absolute;left:13269;top:5401;width:2885;height: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">
                  <v:imagedata r:id="rId11" o:title=""/>
                </v:shape>
                <v:group id="Group 11" o:spid="_x0000_s1031" style="position:absolute;left:15398;top:3217;width:63;height:2" coordorigin="15398,3217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2" o:spid="_x0000_s1032" style="position:absolute;left:15398;top:3217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" path="m,l63,e" filled="f" strokecolor="red" strokeweight=".27069mm">
                    <v:path arrowok="t" o:connecttype="custom" o:connectlocs="0,0;6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379730</wp:posOffset>
                </wp:positionV>
                <wp:extent cx="10692130" cy="7560310"/>
                <wp:effectExtent l="0" t="0" r="4445" b="3810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0 w 16838"/>
                              <a:gd name="T1" fmla="*/ 11906 h 11906"/>
                              <a:gd name="T2" fmla="*/ 16838 w 16838"/>
                              <a:gd name="T3" fmla="*/ 11906 h 11906"/>
                              <a:gd name="T4" fmla="*/ 16838 w 16838"/>
                              <a:gd name="T5" fmla="*/ 0 h 11906"/>
                              <a:gd name="T6" fmla="*/ 0 w 16838"/>
                              <a:gd name="T7" fmla="*/ 0 h 11906"/>
                              <a:gd name="T8" fmla="*/ 0 w 16838"/>
                              <a:gd name="T9" fmla="*/ 11906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0" y="11906"/>
                                </a:move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5A3B3" id="Group 17" o:spid="_x0000_s1026" style="position:absolute;margin-left:0;margin-top:29.9pt;width:841.9pt;height:595.3pt;z-index:-251671552;mso-position-horizontal-relative:page;mso-position-vertical-relative:page" coordsize="16838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">
                <v:shape id="Freeform 18" o:spid="_x0000_s1027" style="position:absolute;width:16838;height:11906;visibility:visible;mso-wrap-style:square;v-text-anchor:top" coordsize="1683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" path="m,11906r16838,l16838,,,,,11906xe" fillcolor="#fffef5" stroked="f">
                  <v:path arrowok="t" o:connecttype="custom" o:connectlocs="0,11906;16838,11906;16838,0;0,0;0,11906" o:connectangles="0,0,0,0,0"/>
                </v:shape>
                <w10:wrap anchorx="page" anchory="page"/>
              </v:group>
            </w:pict>
          </mc:Fallback>
        </mc:AlternateContent>
      </w:r>
    </w:p>
    <w:p w:rsidR="00B0041B" w:rsidRPr="003915DD" w:rsidRDefault="002816A2" w:rsidP="001873E8">
      <w:pPr>
        <w:pStyle w:val="Heading1"/>
      </w:pPr>
      <w:r>
        <w:t>ST BRIGID’S PRIMARY</w:t>
      </w:r>
      <w:r w:rsidR="003915DD" w:rsidRPr="003915DD">
        <w:t xml:space="preserve"> SCHOOL</w:t>
      </w:r>
      <w:r w:rsidR="001B4A58">
        <w:t xml:space="preserve"> CHOICE MENU</w:t>
      </w:r>
    </w:p>
    <w:p w:rsidR="00B0041B" w:rsidRDefault="004E2249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40005</wp:posOffset>
                </wp:positionV>
                <wp:extent cx="7728585" cy="7566025"/>
                <wp:effectExtent l="2540" t="3175" r="3175" b="317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8585" cy="756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14"/>
                              <w:gridCol w:w="2041"/>
                              <w:gridCol w:w="2041"/>
                              <w:gridCol w:w="2041"/>
                              <w:gridCol w:w="2041"/>
                              <w:gridCol w:w="2041"/>
                            </w:tblGrid>
                            <w:tr w:rsidR="00B0041B" w:rsidRPr="002E583A">
                              <w:trPr>
                                <w:trHeight w:hRule="exact" w:val="793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0041B" w:rsidRDefault="008420F3">
                                  <w:pPr>
                                    <w:pStyle w:val="TableParagraph"/>
                                    <w:ind w:left="49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15"/>
                                      <w:sz w:val="25"/>
                                      <w:szCs w:val="25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0041B" w:rsidRDefault="008420F3">
                                  <w:pPr>
                                    <w:pStyle w:val="TableParagraph"/>
                                    <w:ind w:left="491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34"/>
                                      <w:w w:val="120"/>
                                      <w:sz w:val="25"/>
                                      <w:szCs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uesday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0041B" w:rsidRDefault="008420F3">
                                  <w:pPr>
                                    <w:pStyle w:val="TableParagraph"/>
                                    <w:ind w:left="31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26"/>
                                      <w:w w:val="120"/>
                                      <w:sz w:val="25"/>
                                      <w:szCs w:val="25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7"/>
                                      <w:w w:val="120"/>
                                      <w:sz w:val="25"/>
                                      <w:szCs w:val="25"/>
                                    </w:rPr>
                                    <w:t>ednesday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0041B" w:rsidRDefault="008420F3">
                                  <w:pPr>
                                    <w:pStyle w:val="TableParagraph"/>
                                    <w:ind w:left="405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spacing w:val="-8"/>
                                      <w:w w:val="120"/>
                                      <w:sz w:val="25"/>
                                      <w:szCs w:val="25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B0041B" w:rsidRPr="002E583A" w:rsidRDefault="00B0041B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0041B" w:rsidRDefault="008420F3">
                                  <w:pPr>
                                    <w:pStyle w:val="TableParagraph"/>
                                    <w:ind w:left="573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color w:val="FFFFFF"/>
                                      <w:w w:val="120"/>
                                      <w:sz w:val="25"/>
                                      <w:szCs w:val="25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014311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F31974" w:rsidRPr="00147246" w:rsidRDefault="00147246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4724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Week One</w:t>
                                  </w:r>
                                </w:p>
                                <w:p w:rsidR="00C43E5D" w:rsidRPr="00147246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4724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06:01:20</w:t>
                                  </w:r>
                                </w:p>
                                <w:p w:rsidR="00C43E5D" w:rsidRPr="00147246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4724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03:02:20</w:t>
                                  </w:r>
                                </w:p>
                                <w:p w:rsidR="00C43E5D" w:rsidRPr="004E2249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224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02:03:20</w:t>
                                  </w:r>
                                </w:p>
                                <w:p w:rsidR="00C43E5D" w:rsidRPr="004E2249" w:rsidRDefault="00EC442C" w:rsidP="00C43E5D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224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30:03:20</w:t>
                                  </w:r>
                                </w:p>
                                <w:p w:rsidR="00014311" w:rsidRPr="004E2249" w:rsidRDefault="00EC442C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224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04:05:20</w:t>
                                  </w:r>
                                </w:p>
                                <w:p w:rsidR="00014311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  <w:r w:rsidRPr="004E224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01:06</w:t>
                                  </w:r>
                                  <w:bookmarkStart w:id="0" w:name="_GoBack"/>
                                  <w:bookmarkEnd w:id="0"/>
                                  <w:r w:rsidRPr="004E224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:20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</w:tr>
                            <w:tr w:rsidR="00014311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014311" w:rsidRDefault="009D0358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Week Two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13:01:20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10:02:20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09:03:20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06:04:20</w:t>
                                  </w:r>
                                </w:p>
                                <w:p w:rsidR="00C43E5D" w:rsidRDefault="00EC442C" w:rsidP="00C43E5D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11:05:20</w:t>
                                  </w:r>
                                </w:p>
                                <w:p w:rsidR="00014311" w:rsidRDefault="00EC442C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08:06:20</w:t>
                                  </w:r>
                                </w:p>
                                <w:p w:rsidR="00014311" w:rsidRDefault="00014311" w:rsidP="00C43E5D">
                                  <w:pPr>
                                    <w:pStyle w:val="TableParagraph"/>
                                    <w:spacing w:line="262" w:lineRule="exact"/>
                                    <w:ind w:right="450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 w:rsidP="00F73B55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</w:tr>
                            <w:tr w:rsidR="00014311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014311" w:rsidRPr="00735456" w:rsidRDefault="009D0358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35456">
                                    <w:rPr>
                                      <w:sz w:val="28"/>
                                      <w:szCs w:val="28"/>
                                    </w:rPr>
                                    <w:t>Week Three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20:01:20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17:02:20</w:t>
                                  </w:r>
                                </w:p>
                                <w:p w:rsidR="00C43E5D" w:rsidRPr="00953514" w:rsidRDefault="00EC442C" w:rsidP="00C43E5D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16:03:20</w:t>
                                  </w:r>
                                </w:p>
                                <w:p w:rsidR="00C43E5D" w:rsidRPr="00953514" w:rsidRDefault="00EC442C" w:rsidP="00C43E5D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20:04:20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18:05:20</w:t>
                                  </w:r>
                                </w:p>
                                <w:p w:rsidR="00014311" w:rsidRDefault="00EC442C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15:06:20</w:t>
                                  </w:r>
                                </w:p>
                                <w:p w:rsidR="00014311" w:rsidRDefault="0001431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14311" w:rsidRDefault="00014311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Times New Roman" w:eastAsia="Times New Roman" w:hAnsi="Times New Roman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</w:tr>
                            <w:tr w:rsidR="00014311" w:rsidRPr="002E583A">
                              <w:trPr>
                                <w:trHeight w:hRule="exact" w:val="2050"/>
                              </w:trPr>
                              <w:tc>
                                <w:tcPr>
                                  <w:tcW w:w="1614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EE7203"/>
                                </w:tcPr>
                                <w:p w:rsidR="00014311" w:rsidRPr="009D0358" w:rsidRDefault="009D0358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D0358">
                                    <w:rPr>
                                      <w:sz w:val="28"/>
                                      <w:szCs w:val="28"/>
                                    </w:rPr>
                                    <w:t>Week Four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27:01:20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24:02:20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23:03:20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27:04:20</w:t>
                                  </w:r>
                                </w:p>
                                <w:p w:rsidR="00C43E5D" w:rsidRDefault="00EC442C" w:rsidP="00C43E5D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25:05:20</w:t>
                                  </w:r>
                                </w:p>
                                <w:p w:rsidR="00014311" w:rsidRDefault="00EC442C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>22:06:20</w:t>
                                  </w:r>
                                </w:p>
                                <w:p w:rsidR="00014311" w:rsidRDefault="00014311">
                                  <w:pPr>
                                    <w:pStyle w:val="TableParagraph"/>
                                    <w:spacing w:line="262" w:lineRule="exact"/>
                                    <w:rPr>
                                      <w:rFonts w:ascii="Arial" w:eastAsia="Times New Roman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  <w:tc>
                                <w:tcPr>
                                  <w:tcW w:w="2041" w:type="dxa"/>
                                  <w:tcBorders>
                                    <w:top w:val="single" w:sz="10" w:space="0" w:color="FFFFFF"/>
                                    <w:left w:val="single" w:sz="10" w:space="0" w:color="FFFFFF"/>
                                    <w:bottom w:val="single" w:sz="10" w:space="0" w:color="FFFFFF"/>
                                    <w:right w:val="single" w:sz="10" w:space="0" w:color="FFFFFF"/>
                                  </w:tcBorders>
                                  <w:shd w:val="clear" w:color="auto" w:fill="FFF2DB"/>
                                </w:tcPr>
                                <w:p w:rsidR="00014311" w:rsidRPr="002E583A" w:rsidRDefault="00014311"/>
                              </w:tc>
                            </w:tr>
                          </w:tbl>
                          <w:p w:rsidR="00B0041B" w:rsidRDefault="00B004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.2pt;margin-top:3.15pt;width:608.55pt;height:595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1JrgIAAKs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14"/>
                        <w:gridCol w:w="2041"/>
                        <w:gridCol w:w="2041"/>
                        <w:gridCol w:w="2041"/>
                        <w:gridCol w:w="2041"/>
                        <w:gridCol w:w="2041"/>
                      </w:tblGrid>
                      <w:tr w:rsidR="00B0041B" w:rsidRPr="002E583A">
                        <w:trPr>
                          <w:trHeight w:hRule="exact" w:val="793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0041B" w:rsidRDefault="008420F3">
                            <w:pPr>
                              <w:pStyle w:val="TableParagraph"/>
                              <w:ind w:left="49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15"/>
                                <w:sz w:val="25"/>
                                <w:szCs w:val="25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0041B" w:rsidRDefault="008420F3">
                            <w:pPr>
                              <w:pStyle w:val="TableParagraph"/>
                              <w:ind w:left="491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34"/>
                                <w:w w:val="120"/>
                                <w:sz w:val="25"/>
                                <w:szCs w:val="2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uesday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0041B" w:rsidRDefault="008420F3">
                            <w:pPr>
                              <w:pStyle w:val="TableParagraph"/>
                              <w:ind w:left="31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26"/>
                                <w:w w:val="120"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7"/>
                                <w:w w:val="120"/>
                                <w:sz w:val="25"/>
                                <w:szCs w:val="25"/>
                              </w:rPr>
                              <w:t>ednesday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0041B" w:rsidRDefault="008420F3">
                            <w:pPr>
                              <w:pStyle w:val="TableParagraph"/>
                              <w:ind w:left="405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spacing w:val="-8"/>
                                <w:w w:val="120"/>
                                <w:sz w:val="25"/>
                                <w:szCs w:val="25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B0041B" w:rsidRPr="002E583A" w:rsidRDefault="00B0041B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0041B" w:rsidRDefault="008420F3">
                            <w:pPr>
                              <w:pStyle w:val="TableParagraph"/>
                              <w:ind w:left="573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FFFF"/>
                                <w:w w:val="120"/>
                                <w:sz w:val="25"/>
                                <w:szCs w:val="25"/>
                              </w:rPr>
                              <w:t>Friday</w:t>
                            </w:r>
                          </w:p>
                        </w:tc>
                      </w:tr>
                      <w:tr w:rsidR="00014311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F31974" w:rsidRPr="00147246" w:rsidRDefault="00147246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1472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Week One</w:t>
                            </w:r>
                          </w:p>
                          <w:p w:rsidR="00C43E5D" w:rsidRPr="00147246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1472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06:01:20</w:t>
                            </w:r>
                          </w:p>
                          <w:p w:rsidR="00C43E5D" w:rsidRPr="00147246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14724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03:02:20</w:t>
                            </w:r>
                          </w:p>
                          <w:p w:rsidR="00C43E5D" w:rsidRPr="004E2249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4E224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02:03:20</w:t>
                            </w:r>
                          </w:p>
                          <w:p w:rsidR="00C43E5D" w:rsidRPr="004E2249" w:rsidRDefault="00EC442C" w:rsidP="00C43E5D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4E224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30:03:20</w:t>
                            </w:r>
                          </w:p>
                          <w:p w:rsidR="00014311" w:rsidRPr="004E2249" w:rsidRDefault="00EC442C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 w:rsidRPr="004E224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04:05:20</w:t>
                            </w:r>
                          </w:p>
                          <w:p w:rsidR="00014311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  <w:r w:rsidRPr="004E224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01:06</w:t>
                            </w:r>
                            <w:bookmarkStart w:id="1" w:name="_GoBack"/>
                            <w:bookmarkEnd w:id="1"/>
                            <w:r w:rsidRPr="004E224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:20</w:t>
                            </w: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</w:tr>
                      <w:tr w:rsidR="00014311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014311" w:rsidRDefault="009D0358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Week Two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13:01:20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10:02:20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09:03:20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06:04:20</w:t>
                            </w:r>
                          </w:p>
                          <w:p w:rsidR="00C43E5D" w:rsidRDefault="00EC442C" w:rsidP="00C43E5D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11:05:20</w:t>
                            </w:r>
                          </w:p>
                          <w:p w:rsidR="00014311" w:rsidRDefault="00EC442C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08:06:20</w:t>
                            </w:r>
                          </w:p>
                          <w:p w:rsidR="00014311" w:rsidRDefault="00014311" w:rsidP="00C43E5D">
                            <w:pPr>
                              <w:pStyle w:val="TableParagraph"/>
                              <w:spacing w:line="262" w:lineRule="exact"/>
                              <w:ind w:right="450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 w:rsidP="00F73B55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</w:tr>
                      <w:tr w:rsidR="00014311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014311" w:rsidRPr="00735456" w:rsidRDefault="009D0358">
                            <w:pPr>
                              <w:pStyle w:val="TableParagraph"/>
                              <w:spacing w:line="2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35456">
                              <w:rPr>
                                <w:sz w:val="28"/>
                                <w:szCs w:val="28"/>
                              </w:rPr>
                              <w:t>Week Three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20:01:20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17:02:20</w:t>
                            </w:r>
                          </w:p>
                          <w:p w:rsidR="00C43E5D" w:rsidRPr="00953514" w:rsidRDefault="00EC442C" w:rsidP="00C43E5D">
                            <w:pPr>
                              <w:pStyle w:val="Table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16:03:20</w:t>
                            </w:r>
                          </w:p>
                          <w:p w:rsidR="00C43E5D" w:rsidRPr="00953514" w:rsidRDefault="00EC442C" w:rsidP="00C43E5D">
                            <w:pPr>
                              <w:pStyle w:val="Table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20:04:20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18:05:20</w:t>
                            </w:r>
                          </w:p>
                          <w:p w:rsidR="00014311" w:rsidRDefault="00EC442C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15:06:20</w:t>
                            </w:r>
                          </w:p>
                          <w:p w:rsidR="00014311" w:rsidRDefault="0001431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14311" w:rsidRDefault="00014311">
                            <w:pPr>
                              <w:pStyle w:val="TableParagraph"/>
                              <w:spacing w:line="262" w:lineRule="exact"/>
                              <w:rPr>
                                <w:rFonts w:ascii="Times New Roman" w:eastAsia="Times New Roman" w:hAnsi="Times New Roman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</w:tr>
                      <w:tr w:rsidR="00014311" w:rsidRPr="002E583A">
                        <w:trPr>
                          <w:trHeight w:hRule="exact" w:val="2050"/>
                        </w:trPr>
                        <w:tc>
                          <w:tcPr>
                            <w:tcW w:w="1614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EE7203"/>
                          </w:tcPr>
                          <w:p w:rsidR="00014311" w:rsidRPr="009D0358" w:rsidRDefault="009D0358">
                            <w:pPr>
                              <w:pStyle w:val="TableParagraph"/>
                              <w:spacing w:line="2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9D0358">
                              <w:rPr>
                                <w:sz w:val="28"/>
                                <w:szCs w:val="28"/>
                              </w:rPr>
                              <w:t>Week Four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27:01:20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24:02:20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23:03:20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27:04:20</w:t>
                            </w:r>
                          </w:p>
                          <w:p w:rsidR="00C43E5D" w:rsidRDefault="00EC442C" w:rsidP="00C43E5D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25:05:20</w:t>
                            </w:r>
                          </w:p>
                          <w:p w:rsidR="00014311" w:rsidRDefault="00EC442C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>22:06:20</w:t>
                            </w:r>
                          </w:p>
                          <w:p w:rsidR="00014311" w:rsidRDefault="00014311">
                            <w:pPr>
                              <w:pStyle w:val="TableParagraph"/>
                              <w:spacing w:line="262" w:lineRule="exact"/>
                              <w:rPr>
                                <w:rFonts w:ascii="Arial" w:eastAsia="Times New Roman" w:hAnsi="Arial" w:cs="Arial"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  <w:tc>
                          <w:tcPr>
                            <w:tcW w:w="2041" w:type="dxa"/>
                            <w:tcBorders>
                              <w:top w:val="single" w:sz="10" w:space="0" w:color="FFFFFF"/>
                              <w:left w:val="single" w:sz="10" w:space="0" w:color="FFFFFF"/>
                              <w:bottom w:val="single" w:sz="10" w:space="0" w:color="FFFFFF"/>
                              <w:right w:val="single" w:sz="10" w:space="0" w:color="FFFFFF"/>
                            </w:tcBorders>
                            <w:shd w:val="clear" w:color="auto" w:fill="FFF2DB"/>
                          </w:tcPr>
                          <w:p w:rsidR="00014311" w:rsidRPr="002E583A" w:rsidRDefault="00014311"/>
                        </w:tc>
                      </w:tr>
                    </w:tbl>
                    <w:p w:rsidR="00B0041B" w:rsidRDefault="00B0041B"/>
                  </w:txbxContent>
                </v:textbox>
                <w10:wrap anchorx="page"/>
              </v:shape>
            </w:pict>
          </mc:Fallback>
        </mc:AlternateContent>
      </w:r>
    </w:p>
    <w:p w:rsidR="00B0041B" w:rsidRDefault="00B0041B">
      <w:pPr>
        <w:spacing w:line="200" w:lineRule="exact"/>
        <w:rPr>
          <w:sz w:val="20"/>
          <w:szCs w:val="20"/>
        </w:rPr>
      </w:pPr>
    </w:p>
    <w:p w:rsidR="00B0041B" w:rsidRDefault="00B0041B">
      <w:pPr>
        <w:spacing w:line="200" w:lineRule="exact"/>
        <w:rPr>
          <w:sz w:val="20"/>
          <w:szCs w:val="20"/>
        </w:rPr>
      </w:pPr>
    </w:p>
    <w:p w:rsidR="00B0041B" w:rsidRDefault="00B0041B">
      <w:pPr>
        <w:spacing w:line="200" w:lineRule="exact"/>
        <w:rPr>
          <w:sz w:val="20"/>
          <w:szCs w:val="20"/>
        </w:rPr>
      </w:pPr>
    </w:p>
    <w:p w:rsidR="0008015B" w:rsidRPr="00EC442C" w:rsidRDefault="004E2249" w:rsidP="00EC442C">
      <w:pPr>
        <w:pStyle w:val="BodyText"/>
        <w:ind w:right="103"/>
        <w:rPr>
          <w:b w:val="0"/>
          <w:bCs w:val="0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85725</wp:posOffset>
                </wp:positionV>
                <wp:extent cx="1231900" cy="1240155"/>
                <wp:effectExtent l="0" t="4445" r="635" b="3175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Homemade Vegetable Soup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Chicken Burger &amp; Bap or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Filled Baguettes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Salad or Baked Beans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039DE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Flakemeal Biscuits &amp; 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186.1pt;margin-top:6.75pt;width:97pt;height:97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Homemade Vegetable Soup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Chicken Burger &amp; Bap or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Filled Baguettes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Salad or Baked Beans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039DE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Flakemeal Biscuits &amp; Fresh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85725</wp:posOffset>
                </wp:positionV>
                <wp:extent cx="1184275" cy="1240155"/>
                <wp:effectExtent l="1905" t="4445" r="4445" b="3175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Roast Turkey, Stuffing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Gravy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Carrot &amp; Parsnip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Mashed/Dry Roast Potatoes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E6F5E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Fresh Fruit &amp;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395.8pt;margin-top:6.75pt;width:93.25pt;height:9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Roast Turkey, Stuffing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Gravy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Carrot &amp; Parsnip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Mashed/Dry Roast Potatoes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E6F5E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Fresh Fruit &amp;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6315710</wp:posOffset>
                </wp:positionH>
                <wp:positionV relativeFrom="paragraph">
                  <wp:posOffset>85725</wp:posOffset>
                </wp:positionV>
                <wp:extent cx="1179830" cy="1240155"/>
                <wp:effectExtent l="0" t="4445" r="0" b="3175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Salmon Fishcakes or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Ham &amp; Cheese Pizza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Salad &amp; Coleslaw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Chips or Baked Potato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E6F5E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Fruit &amp; Yoghurt Muffin, Milk &amp; 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497.3pt;margin-top:6.75pt;width:92.9pt;height:9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Salmon Fishcakes or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Ham &amp; Cheese Pizza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Salad &amp; Coleslaw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Chips or Baked Potato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E6F5E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Fruit &amp; Yoghurt Muffin, Milk &amp; Fresh Fruit</w:t>
                      </w:r>
                    </w:p>
                  </w:txbxContent>
                </v:textbox>
              </v:shape>
            </w:pict>
          </mc:Fallback>
        </mc:AlternateContent>
      </w:r>
      <w:r w:rsidRPr="009039DE">
        <w:rPr>
          <w:b w:val="0"/>
          <w:i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85725</wp:posOffset>
                </wp:positionV>
                <wp:extent cx="1106805" cy="1240155"/>
                <wp:effectExtent l="0" t="4445" r="0" b="317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Chicken Curry, Rice,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Naan Bread or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Filled Baguettes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9345E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Jelly, Fruit &amp;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297.35pt;margin-top:6.75pt;width:87.15pt;height:9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Chicken Curry, Rice,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Naan Bread or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Filled Baguettes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Sweetcorn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9345E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Jelly, Fruit &amp; Ice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85725</wp:posOffset>
                </wp:positionV>
                <wp:extent cx="1192530" cy="1240155"/>
                <wp:effectExtent l="0" t="4445" r="127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Spaghetti Bolognaise or Chicken &amp; Broccoli Bake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Peas, Crusty Bread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81A22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Chocolate &amp; Mandarin Sponge &amp;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87.9pt;margin-top:6.75pt;width:93.9pt;height:97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Spaghetti Bolognaise or Chicken &amp; Broccoli Bake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Peas, Crusty Bread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Mashed Potatoes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81A22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Chocolate &amp; Mandarin Sponge &amp; Custard</w:t>
                      </w:r>
                    </w:p>
                  </w:txbxContent>
                </v:textbox>
              </v:shape>
            </w:pict>
          </mc:Fallback>
        </mc:AlternateContent>
      </w:r>
    </w:p>
    <w:p w:rsidR="0008015B" w:rsidRPr="005D69C6" w:rsidRDefault="004E2249" w:rsidP="00EC442C">
      <w:pPr>
        <w:tabs>
          <w:tab w:val="left" w:pos="1005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28575</wp:posOffset>
                </wp:positionV>
                <wp:extent cx="1702435" cy="254000"/>
                <wp:effectExtent l="0" t="0" r="0" b="444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A22" w:rsidRDefault="00F73B55">
                            <w:hyperlink r:id="rId12" w:history="1">
                              <w:r w:rsidRPr="009039DE">
                                <w:rPr>
                                  <w:rStyle w:val="Hyperlink"/>
                                  <w:rFonts w:ascii="Times New Roman" w:eastAsia="Times New Roman" w:hAnsi="Times New Roman"/>
                                  <w:b/>
                                  <w:i/>
                                  <w:color w:val="000000"/>
                                  <w:sz w:val="20"/>
                                  <w:szCs w:val="20"/>
                                  <w:u w:val="none"/>
                                </w:rPr>
                                <w:t>www.schoolfoodni.com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636.15pt;margin-top:2.25pt;width:134.05pt;height:2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86xQIAAN8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" filled="f" stroked="f">
                <v:fill opacity="0"/>
                <v:textbox>
                  <w:txbxContent>
                    <w:p w:rsidR="00C81A22" w:rsidRDefault="00F73B55">
                      <w:hyperlink r:id="rId13" w:history="1">
                        <w:r w:rsidRPr="009039DE">
                          <w:rPr>
                            <w:rStyle w:val="Hyperlink"/>
                            <w:rFonts w:ascii="Times New Roman" w:eastAsia="Times New Roman" w:hAnsi="Times New Roman"/>
                            <w:b/>
                            <w:i/>
                            <w:color w:val="000000"/>
                            <w:sz w:val="20"/>
                            <w:szCs w:val="20"/>
                            <w:u w:val="none"/>
                          </w:rPr>
                          <w:t>www.schoolfoodni.com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915DD" w:rsidRPr="009039DE" w:rsidRDefault="003915DD" w:rsidP="009039DE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</w:p>
    <w:p w:rsidR="003915DD" w:rsidRPr="009039DE" w:rsidRDefault="003915DD" w:rsidP="00EC442C">
      <w:pPr>
        <w:tabs>
          <w:tab w:val="left" w:pos="1065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</w:p>
    <w:p w:rsidR="0008015B" w:rsidRPr="009039DE" w:rsidRDefault="004E2249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  <w:r w:rsidRPr="009039DE">
        <w:rPr>
          <w:rFonts w:ascii="Times New Roman" w:eastAsia="Times New Roman" w:hAnsi="Times New Roman"/>
          <w:b/>
          <w:i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24130</wp:posOffset>
                </wp:positionV>
                <wp:extent cx="1702435" cy="317500"/>
                <wp:effectExtent l="6350" t="7620" r="5715" b="825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17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B55" w:rsidRPr="009039DE" w:rsidRDefault="00F73B55" w:rsidP="00F73B55">
                            <w:pPr>
                              <w:spacing w:before="7" w:line="160" w:lineRule="exact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Bread, Fresh </w:t>
                            </w:r>
                            <w:r w:rsidR="00BB5F31"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>Fruit,</w:t>
                            </w:r>
                            <w:r w:rsidR="00BB5F31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Yoghurt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, Milk and Water </w:t>
                            </w: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>are available daily</w:t>
                            </w:r>
                          </w:p>
                          <w:p w:rsidR="0099345E" w:rsidRDefault="0099345E" w:rsidP="00993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636.15pt;margin-top:1.9pt;width:134.05pt;height: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" stroked="f">
                <v:fill opacity="0"/>
                <v:textbox>
                  <w:txbxContent>
                    <w:p w:rsidR="00F73B55" w:rsidRPr="009039DE" w:rsidRDefault="00F73B55" w:rsidP="00F73B55">
                      <w:pPr>
                        <w:spacing w:before="7" w:line="160" w:lineRule="exact"/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 xml:space="preserve">Bread, Fresh </w:t>
                      </w:r>
                      <w:r w:rsidR="00BB5F31"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>Fruit,</w:t>
                      </w:r>
                      <w:r w:rsidR="00BB5F31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 xml:space="preserve"> Yoghurt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 xml:space="preserve">, Milk and Water </w:t>
                      </w: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>are available daily</w:t>
                      </w:r>
                    </w:p>
                    <w:p w:rsidR="0099345E" w:rsidRDefault="0099345E" w:rsidP="0099345E"/>
                  </w:txbxContent>
                </v:textbox>
              </v:shape>
            </w:pict>
          </mc:Fallback>
        </mc:AlternateContent>
      </w:r>
    </w:p>
    <w:p w:rsidR="003915DD" w:rsidRPr="009039DE" w:rsidRDefault="003915DD" w:rsidP="00DD640F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915DD" w:rsidRPr="009039DE" w:rsidRDefault="003915DD" w:rsidP="009039DE">
      <w:pPr>
        <w:spacing w:before="7" w:line="160" w:lineRule="exact"/>
        <w:rPr>
          <w:rFonts w:ascii="Times New Roman" w:eastAsia="Times New Roman" w:hAnsi="Times New Roman"/>
          <w:b/>
          <w:i/>
          <w:color w:val="000000"/>
          <w:sz w:val="16"/>
          <w:szCs w:val="16"/>
        </w:rPr>
      </w:pPr>
    </w:p>
    <w:p w:rsidR="003915DD" w:rsidRPr="003915DD" w:rsidRDefault="004E2249" w:rsidP="00DD640F">
      <w:pPr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  <w:r>
        <w:rPr>
          <w:noProof/>
          <w:sz w:val="42"/>
          <w:szCs w:val="42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8079105</wp:posOffset>
                </wp:positionH>
                <wp:positionV relativeFrom="paragraph">
                  <wp:posOffset>71755</wp:posOffset>
                </wp:positionV>
                <wp:extent cx="1751330" cy="516255"/>
                <wp:effectExtent l="6350" t="1905" r="4445" b="5715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516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B55" w:rsidRPr="00DD640F" w:rsidRDefault="00F73B55" w:rsidP="00DD640F">
                            <w:pPr>
                              <w:spacing w:before="7" w:line="160" w:lineRule="exact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79646"/>
                                <w:sz w:val="16"/>
                                <w:szCs w:val="16"/>
                              </w:rPr>
                            </w:pP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79646"/>
                                <w:sz w:val="16"/>
                                <w:szCs w:val="16"/>
                              </w:rPr>
                              <w:t>If you require any additional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7964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79646"/>
                                <w:sz w:val="16"/>
                                <w:szCs w:val="16"/>
                              </w:rPr>
                              <w:t>Information on allergens or</w:t>
                            </w: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i/>
                                <w:color w:val="F79646"/>
                                <w:sz w:val="16"/>
                                <w:szCs w:val="16"/>
                              </w:rPr>
                              <w:t>Special diets please co</w:t>
                            </w:r>
                            <w:r w:rsidRPr="009039DE"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  <w:t xml:space="preserve">ntact </w:t>
                            </w:r>
                            <w:r w:rsidRPr="003915DD">
                              <w:rPr>
                                <w:rFonts w:ascii="Times New Roman" w:eastAsia="Times New Roman" w:hAnsi="Times New Roman"/>
                                <w:b/>
                                <w:color w:val="F79646"/>
                                <w:sz w:val="16"/>
                                <w:szCs w:val="16"/>
                              </w:rPr>
                              <w:t>the school in the first instance</w:t>
                            </w:r>
                          </w:p>
                          <w:p w:rsidR="00C81A22" w:rsidRDefault="00C81A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636.15pt;margin-top:5.65pt;width:137.9pt;height:4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" stroked="f">
                <v:fill opacity="0"/>
                <v:textbox>
                  <w:txbxContent>
                    <w:p w:rsidR="00F73B55" w:rsidRPr="00DD640F" w:rsidRDefault="00F73B55" w:rsidP="00DD640F">
                      <w:pPr>
                        <w:spacing w:before="7" w:line="160" w:lineRule="exact"/>
                        <w:jc w:val="both"/>
                        <w:rPr>
                          <w:rFonts w:ascii="Times New Roman" w:eastAsia="Times New Roman" w:hAnsi="Times New Roman"/>
                          <w:b/>
                          <w:i/>
                          <w:color w:val="F79646"/>
                          <w:sz w:val="16"/>
                          <w:szCs w:val="16"/>
                        </w:rPr>
                      </w:pP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F79646"/>
                          <w:sz w:val="16"/>
                          <w:szCs w:val="16"/>
                        </w:rPr>
                        <w:t>If you require any additional</w:t>
                      </w:r>
                      <w:r>
                        <w:rPr>
                          <w:rFonts w:ascii="Times New Roman" w:eastAsia="Times New Roman" w:hAnsi="Times New Roman"/>
                          <w:b/>
                          <w:i/>
                          <w:color w:val="F79646"/>
                          <w:sz w:val="16"/>
                          <w:szCs w:val="16"/>
                        </w:rPr>
                        <w:t xml:space="preserve"> </w:t>
                      </w: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F79646"/>
                          <w:sz w:val="16"/>
                          <w:szCs w:val="16"/>
                        </w:rPr>
                        <w:t>Information on allergens or</w:t>
                      </w: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039DE">
                        <w:rPr>
                          <w:rFonts w:ascii="Times New Roman" w:eastAsia="Times New Roman" w:hAnsi="Times New Roman"/>
                          <w:b/>
                          <w:i/>
                          <w:color w:val="F79646"/>
                          <w:sz w:val="16"/>
                          <w:szCs w:val="16"/>
                        </w:rPr>
                        <w:t>Special diets please co</w:t>
                      </w:r>
                      <w:r w:rsidRPr="009039DE"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  <w:t xml:space="preserve">ntact </w:t>
                      </w:r>
                      <w:r w:rsidRPr="003915DD">
                        <w:rPr>
                          <w:rFonts w:ascii="Times New Roman" w:eastAsia="Times New Roman" w:hAnsi="Times New Roman"/>
                          <w:b/>
                          <w:color w:val="F79646"/>
                          <w:sz w:val="16"/>
                          <w:szCs w:val="16"/>
                        </w:rPr>
                        <w:t>the school in the first instance</w:t>
                      </w:r>
                    </w:p>
                    <w:p w:rsidR="00C81A22" w:rsidRDefault="00C81A22"/>
                  </w:txbxContent>
                </v:textbox>
              </v:shape>
            </w:pict>
          </mc:Fallback>
        </mc:AlternateContent>
      </w:r>
    </w:p>
    <w:p w:rsidR="0008015B" w:rsidRPr="005D69C6" w:rsidRDefault="0008015B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3915DD" w:rsidRPr="003915DD" w:rsidRDefault="004E2249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>
        <w:rPr>
          <w:rFonts w:ascii="Times New Roman" w:eastAsia="Times New Roman" w:hAnsi="Times New Roman"/>
          <w:b/>
          <w:noProof/>
          <w:color w:val="F79646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68580</wp:posOffset>
                </wp:positionV>
                <wp:extent cx="1234440" cy="1184910"/>
                <wp:effectExtent l="0" t="3810" r="3810" b="1905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Oven Baked Sausages or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Bacon &amp; Stuffing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Baked Beans or Peas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Mashed Potatoes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Cookie, Fresh Fruit &amp; 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190.9pt;margin-top:5.4pt;width:97.2pt;height:93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hCxgIAAOA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Oven Baked Sausages or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Bacon &amp; Stuffing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Baked Beans or Peas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Mashed Potatoes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Cookie, Fresh Fruit &amp; 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68580</wp:posOffset>
                </wp:positionV>
                <wp:extent cx="1192530" cy="1177290"/>
                <wp:effectExtent l="0" t="3810" r="127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Sweet Chilli Chicken &amp; Noodles or Pizza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Baked or Herby Diced Potatoes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Ice Cream &amp; Chocolate Sauce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87.9pt;margin-top:5.4pt;width:93.9pt;height:9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vxxgIAAOE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Sweet Chilli Chicken &amp; Noodles or Pizza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Sweetcorn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Baked or Herby Diced Potatoes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Ice Cream &amp; Chocolate Sauce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6315710</wp:posOffset>
                </wp:positionH>
                <wp:positionV relativeFrom="paragraph">
                  <wp:posOffset>68580</wp:posOffset>
                </wp:positionV>
                <wp:extent cx="1179830" cy="1177290"/>
                <wp:effectExtent l="0" t="3810" r="0" b="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17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Lasagne or Breaded Fish Salad &amp; Coleslaw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Chips or Baked Potato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Frozen Smoothie &amp;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497.3pt;margin-top:5.4pt;width:92.9pt;height:9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Lasagne or Breaded Fish Salad &amp; Coleslaw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Chips or Baked Potato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Frozen Smoothie &amp;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60960</wp:posOffset>
                </wp:positionV>
                <wp:extent cx="1184275" cy="1208405"/>
                <wp:effectExtent l="1905" t="0" r="4445" b="0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Roast Pork, Apple Sauce Stuffing, Gravy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Turnip,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Mashed/Dry Roast Potatoes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Fresh Fruit &amp;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95.8pt;margin-top:4.8pt;width:93.25pt;height:9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Roast Pork, Apple Sauce Stuffing, Gravy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Turnip,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Mashed/Dry Roast Potatoes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Fresh Fruit &amp;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68580</wp:posOffset>
                </wp:positionV>
                <wp:extent cx="1200785" cy="1200785"/>
                <wp:effectExtent l="0" t="3810" r="0" b="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Chicken Curry, Rice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Naan Bread or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Filled Baguettes</w:t>
                            </w:r>
                          </w:p>
                          <w:p w:rsidR="002816A2" w:rsidRPr="002816A2" w:rsidRDefault="00A71E83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Salad, Sweetcorn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Toffee Tart &amp;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297.35pt;margin-top:5.4pt;width:94.55pt;height:9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Chicken Curry, Rice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Naan Bread or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Filled Baguettes</w:t>
                      </w:r>
                    </w:p>
                    <w:p w:rsidR="002816A2" w:rsidRPr="002816A2" w:rsidRDefault="00A71E83" w:rsidP="002816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Salad, Sweetcorn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Toffee Tart &amp; Custard</w:t>
                      </w:r>
                    </w:p>
                  </w:txbxContent>
                </v:textbox>
              </v:shape>
            </w:pict>
          </mc:Fallback>
        </mc:AlternateContent>
      </w:r>
      <w:r w:rsidR="003915DD" w:rsidRPr="005D69C6">
        <w:rPr>
          <w:rFonts w:ascii="Times New Roman" w:eastAsia="Times New Roman" w:hAnsi="Times New Roman"/>
          <w:b/>
          <w:color w:val="000000"/>
          <w:sz w:val="16"/>
          <w:szCs w:val="16"/>
        </w:rPr>
        <w:tab/>
      </w:r>
    </w:p>
    <w:p w:rsidR="003915DD" w:rsidRPr="003915DD" w:rsidRDefault="003915DD" w:rsidP="00F31974">
      <w:pPr>
        <w:tabs>
          <w:tab w:val="left" w:pos="1035"/>
        </w:tabs>
        <w:spacing w:before="7" w:line="160" w:lineRule="exact"/>
        <w:rPr>
          <w:rFonts w:ascii="Times New Roman" w:eastAsia="Times New Roman" w:hAnsi="Times New Roman"/>
          <w:b/>
          <w:color w:val="F79646"/>
          <w:sz w:val="16"/>
          <w:szCs w:val="16"/>
        </w:rPr>
      </w:pPr>
      <w:r w:rsidRPr="003915DD">
        <w:rPr>
          <w:rFonts w:ascii="Times New Roman" w:eastAsia="Times New Roman" w:hAnsi="Times New Roman"/>
          <w:b/>
          <w:color w:val="F79646"/>
          <w:sz w:val="16"/>
          <w:szCs w:val="16"/>
        </w:rPr>
        <w:t>.</w:t>
      </w:r>
    </w:p>
    <w:p w:rsidR="003915DD" w:rsidRPr="003915DD" w:rsidRDefault="003915DD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3915DD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16"/>
          <w:szCs w:val="16"/>
        </w:rPr>
      </w:pPr>
    </w:p>
    <w:p w:rsidR="0008015B" w:rsidRPr="005D69C6" w:rsidRDefault="0008015B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:rsidR="0008015B" w:rsidRPr="0008015B" w:rsidRDefault="004E2249" w:rsidP="0008015B">
      <w:pPr>
        <w:tabs>
          <w:tab w:val="left" w:pos="12872"/>
        </w:tabs>
        <w:spacing w:before="7" w:line="160" w:lineRule="exact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2130425</wp:posOffset>
                </wp:positionV>
                <wp:extent cx="1097280" cy="1192530"/>
                <wp:effectExtent l="1270" t="0" r="0" b="2540"/>
                <wp:wrapNone/>
                <wp:docPr id="1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Chicken Curry, Rice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Naan Bread or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Filled Baguettes</w:t>
                            </w:r>
                          </w:p>
                          <w:p w:rsidR="002816A2" w:rsidRPr="002816A2" w:rsidRDefault="00A71E83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Peas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Artic Roll &amp;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302pt;margin-top:167.75pt;width:86.4pt;height:9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tGxwIAAOE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Chicken Curry, Rice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Naan Bread or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Filled Baguettes</w:t>
                      </w:r>
                    </w:p>
                    <w:p w:rsidR="002816A2" w:rsidRPr="002816A2" w:rsidRDefault="00A71E83" w:rsidP="002816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Peas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Artic Roll &amp;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2130425</wp:posOffset>
                </wp:positionV>
                <wp:extent cx="1234440" cy="1192530"/>
                <wp:effectExtent l="0" t="0" r="3810" b="2540"/>
                <wp:wrapNone/>
                <wp:docPr id="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Chicken Pie &amp; Gravy or </w:t>
                            </w:r>
                          </w:p>
                          <w:p w:rsidR="002816A2" w:rsidRPr="002816A2" w:rsidRDefault="00A71E83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Beef Burger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Carrots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Mashed Potatoes/Pasta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Decorated Angel Delight &amp;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190.9pt;margin-top:167.75pt;width:97.2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Chicken Pie &amp; Gravy or </w:t>
                      </w:r>
                    </w:p>
                    <w:p w:rsidR="002816A2" w:rsidRPr="002816A2" w:rsidRDefault="00A71E83" w:rsidP="002816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Beef Burger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Carrots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Mashed Potatoes/Pasta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Decorated Angel Delight &amp;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2130425</wp:posOffset>
                </wp:positionV>
                <wp:extent cx="1136015" cy="1192530"/>
                <wp:effectExtent l="3810" t="0" r="3175" b="2540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Tuna Filled Baked Potato or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Chicken Bites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Salad, Baked Beans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Potato Wedges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Decorated Sponge &amp;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92.2pt;margin-top:167.75pt;width:89.45pt;height:9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Tuna Filled Baked Potato or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Chicken Bites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Salad, Baked Beans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Potato Wedges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Decorated Sponge &amp; Custard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794385</wp:posOffset>
                </wp:positionV>
                <wp:extent cx="1192530" cy="1249045"/>
                <wp:effectExtent l="4445" t="2540" r="3175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Homemade Chicken &amp; Vegetable Soup, Crusty Bread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Hot Dog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Onions &amp; Salad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Shortbread Biscuit, Fruit &amp; Milkshake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87.75pt;margin-top:62.55pt;width:93.9pt;height:9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Homemade Chicken &amp; Vegetable Soup, Crusty Bread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Hot Dog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Onions &amp; Salad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Shortbread Biscuit, Fruit &amp; Milkshake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6259195</wp:posOffset>
                </wp:positionH>
                <wp:positionV relativeFrom="paragraph">
                  <wp:posOffset>2134235</wp:posOffset>
                </wp:positionV>
                <wp:extent cx="1236345" cy="1188720"/>
                <wp:effectExtent l="0" t="0" r="0" b="2540"/>
                <wp:wrapNone/>
                <wp:docPr id="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Breaded Fish or Homemade Cheese &amp; Tomato Pizza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Peas &amp; Coleslaw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Chips or Baked Potato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Ice cream &amp;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margin-left:492.85pt;margin-top:168.05pt;width:97.35pt;height:9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Breaded Fish or Homemade Cheese &amp; Tomato Pizza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Peas &amp; Coleslaw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Chips or Baked Potato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Ice cream &amp;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2130425</wp:posOffset>
                </wp:positionV>
                <wp:extent cx="1184275" cy="1192530"/>
                <wp:effectExtent l="1905" t="0" r="4445" b="254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A71E83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Roast Gammon, Stuffing</w:t>
                            </w:r>
                            <w:r w:rsidR="002816A2" w:rsidRPr="002816A2">
                              <w:rPr>
                                <w:sz w:val="16"/>
                                <w:szCs w:val="16"/>
                              </w:rPr>
                              <w:t xml:space="preserve"> Gravy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Savoy Cabbage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Dry Roast/Mashed Potatoes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E6F5E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Fresh Fruit or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395.8pt;margin-top:167.75pt;width:93.25pt;height:9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" filled="f" stroked="f">
                <v:fill opacity="0"/>
                <v:textbox>
                  <w:txbxContent>
                    <w:p w:rsidR="002816A2" w:rsidRPr="002816A2" w:rsidRDefault="00A71E83" w:rsidP="002816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Roast Gammon, Stuffing</w:t>
                      </w:r>
                      <w:r w:rsidR="002816A2" w:rsidRPr="002816A2">
                        <w:rPr>
                          <w:sz w:val="16"/>
                          <w:szCs w:val="16"/>
                        </w:rPr>
                        <w:t xml:space="preserve"> Gravy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Savoy Cabbage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Dry Roast/Mashed Potatoes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E6F5E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Fresh Fruit or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6259195</wp:posOffset>
                </wp:positionH>
                <wp:positionV relativeFrom="paragraph">
                  <wp:posOffset>802640</wp:posOffset>
                </wp:positionV>
                <wp:extent cx="1236345" cy="1236345"/>
                <wp:effectExtent l="0" t="1270" r="0" b="635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Peppered Chicken Pasta Bake or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Fish Fingers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Peas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Chips or Baked Potato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Flakemeal Biscuit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492.85pt;margin-top:63.2pt;width:97.35pt;height:9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Peppered Chicken Pasta Bake or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Fish Fingers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Peas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Chips or Baked Potato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Flakemeal Biscuit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802640</wp:posOffset>
                </wp:positionV>
                <wp:extent cx="1144270" cy="1249045"/>
                <wp:effectExtent l="3810" t="1270" r="4445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Roast Turkey, Stuffing &amp; Gravy Broccoli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Dry Roast/Mashed Potatoes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Fresh Fruit &amp;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398.95pt;margin-top:63.2pt;width:90.1pt;height:9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Roast Turkey, Stuffing &amp; Gravy Broccoli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Dry Roast/Mashed Potatoes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Fresh Fruit &amp;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802640</wp:posOffset>
                </wp:positionV>
                <wp:extent cx="1200785" cy="1249045"/>
                <wp:effectExtent l="0" t="127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Chicken Curry, Rice,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Naan Bread or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Filled Baguettes</w:t>
                            </w:r>
                          </w:p>
                          <w:p w:rsidR="002816A2" w:rsidRPr="002816A2" w:rsidRDefault="00A71E83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Sweetcorn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Jelly Fruit &amp;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margin-left:297.35pt;margin-top:63.2pt;width:94.55pt;height:9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Chicken Curry, Rice,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Naan Bread or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Filled Baguettes</w:t>
                      </w:r>
                    </w:p>
                    <w:p w:rsidR="002816A2" w:rsidRPr="002816A2" w:rsidRDefault="00A71E83" w:rsidP="002816A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Sweetcorn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Jelly Fruit &amp; Ice 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794385</wp:posOffset>
                </wp:positionV>
                <wp:extent cx="1184910" cy="1249045"/>
                <wp:effectExtent l="1905" t="2540" r="3810" b="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Pasta Bolognaise or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Chicken Pie &amp; Gravy Vegetables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 xml:space="preserve">Mashed Potatoes </w:t>
                            </w: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16A2" w:rsidRPr="002816A2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60296" w:rsidRPr="00877420" w:rsidRDefault="002816A2" w:rsidP="002816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16A2">
                              <w:rPr>
                                <w:sz w:val="16"/>
                                <w:szCs w:val="16"/>
                              </w:rPr>
                              <w:t>Chocolate &amp; Pear Sponge &amp; Custard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194.8pt;margin-top:62.55pt;width:93.3pt;height:9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KWyAIAAOA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" filled="f" stroked="f">
                <v:fill opacity="0"/>
                <v:textbox>
                  <w:txbxContent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Pasta Bolognaise or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Chicken Pie &amp; Gravy Vegetables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 xml:space="preserve">Mashed Potatoes </w:t>
                      </w: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816A2" w:rsidRPr="002816A2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60296" w:rsidRPr="00877420" w:rsidRDefault="002816A2" w:rsidP="002816A2">
                      <w:pPr>
                        <w:rPr>
                          <w:sz w:val="16"/>
                          <w:szCs w:val="16"/>
                        </w:rPr>
                      </w:pPr>
                      <w:r w:rsidRPr="002816A2">
                        <w:rPr>
                          <w:sz w:val="16"/>
                          <w:szCs w:val="16"/>
                        </w:rPr>
                        <w:t>Chocolate &amp; Pear Sponge &amp; Custard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015B" w:rsidRPr="0008015B" w:rsidSect="002E583A">
      <w:pgSz w:w="16838" w:h="11920" w:orient="landscape"/>
      <w:pgMar w:top="1077" w:right="862" w:bottom="278" w:left="8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1B"/>
    <w:rsid w:val="00014311"/>
    <w:rsid w:val="00040D41"/>
    <w:rsid w:val="00050082"/>
    <w:rsid w:val="0008015B"/>
    <w:rsid w:val="000B1F7C"/>
    <w:rsid w:val="00147246"/>
    <w:rsid w:val="001873E8"/>
    <w:rsid w:val="001B4A58"/>
    <w:rsid w:val="001D3495"/>
    <w:rsid w:val="001E3B53"/>
    <w:rsid w:val="0022778E"/>
    <w:rsid w:val="0024468D"/>
    <w:rsid w:val="002816A2"/>
    <w:rsid w:val="00296D33"/>
    <w:rsid w:val="002B167C"/>
    <w:rsid w:val="002C3B28"/>
    <w:rsid w:val="002C7DF4"/>
    <w:rsid w:val="002E583A"/>
    <w:rsid w:val="003273B8"/>
    <w:rsid w:val="003915DD"/>
    <w:rsid w:val="003C64FC"/>
    <w:rsid w:val="003E226C"/>
    <w:rsid w:val="0041006A"/>
    <w:rsid w:val="00444186"/>
    <w:rsid w:val="004A6275"/>
    <w:rsid w:val="004E2249"/>
    <w:rsid w:val="004F4995"/>
    <w:rsid w:val="005C4306"/>
    <w:rsid w:val="005D69C6"/>
    <w:rsid w:val="005E6F5E"/>
    <w:rsid w:val="00670458"/>
    <w:rsid w:val="006D68C9"/>
    <w:rsid w:val="00735456"/>
    <w:rsid w:val="0074662B"/>
    <w:rsid w:val="00747AE3"/>
    <w:rsid w:val="00760296"/>
    <w:rsid w:val="00764089"/>
    <w:rsid w:val="00795EBF"/>
    <w:rsid w:val="007B5545"/>
    <w:rsid w:val="008077DB"/>
    <w:rsid w:val="008420F3"/>
    <w:rsid w:val="0085427E"/>
    <w:rsid w:val="00865DE2"/>
    <w:rsid w:val="00877420"/>
    <w:rsid w:val="008B4018"/>
    <w:rsid w:val="008B4797"/>
    <w:rsid w:val="008B7B2C"/>
    <w:rsid w:val="008E0C93"/>
    <w:rsid w:val="009039DE"/>
    <w:rsid w:val="0094205E"/>
    <w:rsid w:val="00977F1D"/>
    <w:rsid w:val="0099345E"/>
    <w:rsid w:val="009D0358"/>
    <w:rsid w:val="009F3561"/>
    <w:rsid w:val="00A71E83"/>
    <w:rsid w:val="00AC231B"/>
    <w:rsid w:val="00AF2B87"/>
    <w:rsid w:val="00B0041B"/>
    <w:rsid w:val="00B31B95"/>
    <w:rsid w:val="00B835E3"/>
    <w:rsid w:val="00BB5F31"/>
    <w:rsid w:val="00BC6797"/>
    <w:rsid w:val="00C43E5D"/>
    <w:rsid w:val="00C81A22"/>
    <w:rsid w:val="00D03469"/>
    <w:rsid w:val="00D21C25"/>
    <w:rsid w:val="00DD52AF"/>
    <w:rsid w:val="00DD640F"/>
    <w:rsid w:val="00DF45F9"/>
    <w:rsid w:val="00E42F05"/>
    <w:rsid w:val="00EC442C"/>
    <w:rsid w:val="00ED406B"/>
    <w:rsid w:val="00F31974"/>
    <w:rsid w:val="00F73B55"/>
    <w:rsid w:val="00FB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C3FCA6B-A85F-4B2F-82F5-A8D83E71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6"/>
    </w:pPr>
    <w:rPr>
      <w:rFonts w:ascii="Times New Roman" w:eastAsia="Times New Roman" w:hAnsi="Times New Roman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0801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choolfoodni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choolfoodn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834B504F</Template>
  <TotalTime>1</TotalTime>
  <Pages>1</Pages>
  <Words>13</Words>
  <Characters>76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88</CharactersWithSpaces>
  <SharedDoc>false</SharedDoc>
  <HLinks>
    <vt:vector size="6" baseType="variant"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http://www.schoolfoodni.com/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McAuley</dc:creator>
  <cp:keywords/>
  <cp:lastModifiedBy>D Pyper</cp:lastModifiedBy>
  <cp:revision>2</cp:revision>
  <dcterms:created xsi:type="dcterms:W3CDTF">2020-01-08T15:55:00Z</dcterms:created>
  <dcterms:modified xsi:type="dcterms:W3CDTF">2020-01-08T15:55:00Z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LastSaved">
    <vt:filetime>2015-12-03T00:00:00Z</vt:filetime>
  </property>
</Properties>
</file>